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5A0D1612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1CD4BD29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611CBE2" wp14:editId="487CD9D2">
                      <wp:extent cx="2122805" cy="21228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2243" t="-10269" r="-2243" b="-22833"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FB7755" id="Oval 2" o:spid="_x0000_s1026" alt="Title: Professional Headshot of Man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BAEg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wQAAAAAFJnaHRsb25nAAAJE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Q4QklNBAwAAAAAFqQAAAAB&#10;AAAAeAAAAKAAAAFoAADhAAAAFogAGAAB/9j/7QAMQWRvYmVfQ00AAf/uAA5BZG9iZQBkgAAAAAH/&#10;2wCEAAwICAgJCAwJCQwRCwoLERUPDAwPFRgTExUTExgRDAwMDAwMEQwMDAwMDAwMDAwMDAwMDAwM&#10;DAwMDAwMDAwMDAwBDQsLDQ4NEA4OEBQODg4UFA4ODg4UEQwMDAwMEREMDAwMDAwRDAwMDAwMDAwM&#10;DAwMDAwMDAwMDAwMDAwMDAwMDP/AABEIAKAAe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" strokecolor="#94b6d2 [3204]" strokeweight="5pt">
                      <v:fill r:id="rId10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28697FB9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7255AE07" w14:textId="6FB00DC0" w:rsidR="001B2ABD" w:rsidRDefault="00172563" w:rsidP="001B2ABD">
            <w:pPr>
              <w:pStyle w:val="Title"/>
            </w:pPr>
            <w:r>
              <w:t>Andrew Dickinger</w:t>
            </w:r>
          </w:p>
          <w:p w14:paraId="5C0229DE" w14:textId="2A822171" w:rsidR="001B2ABD" w:rsidRDefault="00172563" w:rsidP="001B2ABD">
            <w:pPr>
              <w:pStyle w:val="Subtitle"/>
            </w:pPr>
            <w:r w:rsidRPr="009F5ED4">
              <w:rPr>
                <w:spacing w:val="0"/>
                <w:w w:val="73"/>
              </w:rPr>
              <w:t>Illustrator/ Designe</w:t>
            </w:r>
            <w:r w:rsidRPr="009F5ED4">
              <w:rPr>
                <w:w w:val="73"/>
              </w:rPr>
              <w:t>r</w:t>
            </w:r>
          </w:p>
        </w:tc>
      </w:tr>
      <w:tr w:rsidR="001B2ABD" w14:paraId="40902D10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B7E2D26429A34628B5E873F95718CB8E"/>
              </w:placeholder>
              <w:temporary/>
              <w:showingPlcHdr/>
              <w15:appearance w15:val="hidden"/>
            </w:sdtPr>
            <w:sdtEndPr/>
            <w:sdtContent>
              <w:p w14:paraId="43148402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334C1643" w14:textId="4640B8B9" w:rsidR="00036450" w:rsidRDefault="00AC2B49" w:rsidP="00AC2B49">
            <w:r>
              <w:t>I am a passionate artist with 10+ years of</w:t>
            </w:r>
            <w:r w:rsidR="004D2A50">
              <w:t xml:space="preserve"> professional design</w:t>
            </w:r>
            <w:r w:rsidR="000C117A">
              <w:t xml:space="preserve"> experience</w:t>
            </w:r>
            <w:r w:rsidR="004D2A50">
              <w:t>. I have worked in multiple mediums but excel in the digital art arena. I have worked on a menagerie of projects</w:t>
            </w:r>
            <w:r w:rsidR="000C117A">
              <w:t xml:space="preserve">; </w:t>
            </w:r>
            <w:r w:rsidR="004D2A50">
              <w:t>f</w:t>
            </w:r>
            <w:r w:rsidR="000C117A">
              <w:t>rom</w:t>
            </w:r>
            <w:r w:rsidR="004D2A50">
              <w:t xml:space="preserve"> boardgame design to storyboarding, concept art and illustration, to textiles and print based design.</w:t>
            </w:r>
            <w:r w:rsidR="000C117A">
              <w:t xml:space="preserve"> I am highly adaptable and work just as well in and out of the box and can conform to many different styles needed for a project.</w:t>
            </w:r>
          </w:p>
          <w:p w14:paraId="653D27C7" w14:textId="762BDB66" w:rsidR="004D2A50" w:rsidRDefault="004D2A50" w:rsidP="00AC2B49"/>
          <w:p w14:paraId="0B8CDDA8" w14:textId="664E9B15" w:rsidR="004D2A50" w:rsidRDefault="004D2A50" w:rsidP="00AC2B49">
            <w:r>
              <w:t>I also work in the digital media and 3d space with experience in post-production graphics, rapid prototyping and 3d modeling, and I even create custom designed models for the tabletop.</w:t>
            </w:r>
          </w:p>
          <w:p w14:paraId="08FECC87" w14:textId="77777777" w:rsidR="00036450" w:rsidRDefault="00036450" w:rsidP="00036450"/>
          <w:sdt>
            <w:sdtPr>
              <w:id w:val="-1954003311"/>
              <w:placeholder>
                <w:docPart w:val="22A051F4CE89495183AEA18F6ABD3B84"/>
              </w:placeholder>
              <w:temporary/>
              <w:showingPlcHdr/>
              <w15:appearance w15:val="hidden"/>
            </w:sdtPr>
            <w:sdtEndPr/>
            <w:sdtContent>
              <w:p w14:paraId="31F915C2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807DEB9DD80D4A69AAAB15750D09FC52"/>
              </w:placeholder>
              <w:temporary/>
              <w:showingPlcHdr/>
              <w15:appearance w15:val="hidden"/>
            </w:sdtPr>
            <w:sdtEndPr/>
            <w:sdtContent>
              <w:p w14:paraId="3BC48E97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7E9F0BE5" w14:textId="56E54B68" w:rsidR="004D3011" w:rsidRDefault="00172563" w:rsidP="004D3011">
            <w:r>
              <w:t>484-678-8605</w:t>
            </w:r>
          </w:p>
          <w:p w14:paraId="3698569D" w14:textId="77777777" w:rsidR="004D3011" w:rsidRPr="004D3011" w:rsidRDefault="004D3011" w:rsidP="004D3011"/>
          <w:sdt>
            <w:sdtPr>
              <w:id w:val="67859272"/>
              <w:placeholder>
                <w:docPart w:val="B2605FE4661F46858FFFA4BCF67F75E0"/>
              </w:placeholder>
              <w:temporary/>
              <w:showingPlcHdr/>
              <w15:appearance w15:val="hidden"/>
            </w:sdtPr>
            <w:sdtEndPr/>
            <w:sdtContent>
              <w:p w14:paraId="0D3F99C8" w14:textId="77777777" w:rsidR="004D3011" w:rsidRDefault="004D3011" w:rsidP="004D3011">
                <w:r w:rsidRPr="004D3011">
                  <w:t>WEBSITE:</w:t>
                </w:r>
              </w:p>
            </w:sdtContent>
          </w:sdt>
          <w:p w14:paraId="5BFB51D7" w14:textId="43BF04CE" w:rsidR="004D3011" w:rsidRDefault="00172563" w:rsidP="004D3011">
            <w:r>
              <w:t>www.andrewdickinger.com</w:t>
            </w:r>
          </w:p>
          <w:p w14:paraId="537F8A2F" w14:textId="77777777" w:rsidR="004D3011" w:rsidRDefault="004D3011" w:rsidP="004D3011"/>
          <w:sdt>
            <w:sdtPr>
              <w:id w:val="-240260293"/>
              <w:placeholder>
                <w:docPart w:val="8B87C773691748B8831CFB2A50D2A72D"/>
              </w:placeholder>
              <w:temporary/>
              <w:showingPlcHdr/>
              <w15:appearance w15:val="hidden"/>
            </w:sdtPr>
            <w:sdtEndPr/>
            <w:sdtContent>
              <w:p w14:paraId="5EE5082F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1377EE7C" w14:textId="16FF92DE" w:rsidR="00036450" w:rsidRPr="00E4381A" w:rsidRDefault="000C117A" w:rsidP="004D3011">
            <w:pPr>
              <w:rPr>
                <w:rStyle w:val="Hyperlink"/>
              </w:rPr>
            </w:pPr>
            <w:r>
              <w:t>a</w:t>
            </w:r>
            <w:r w:rsidR="00172563">
              <w:t>ndrew.dickinger@gmail.com</w:t>
            </w:r>
          </w:p>
          <w:sdt>
            <w:sdtPr>
              <w:id w:val="-1444214663"/>
              <w:placeholder>
                <w:docPart w:val="D5DF32ACD98B46649C4B0AF9EE5C1222"/>
              </w:placeholder>
              <w:temporary/>
              <w:showingPlcHdr/>
              <w15:appearance w15:val="hidden"/>
            </w:sdtPr>
            <w:sdtEndPr/>
            <w:sdtContent>
              <w:p w14:paraId="7B04C4BD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00FC819F" w14:textId="03B7CB8B" w:rsidR="004D3011" w:rsidRDefault="00172563" w:rsidP="004D3011">
            <w:proofErr w:type="spellStart"/>
            <w:r>
              <w:t>Warrhammer</w:t>
            </w:r>
            <w:proofErr w:type="spellEnd"/>
            <w:r>
              <w:t xml:space="preserve"> 40k</w:t>
            </w:r>
          </w:p>
          <w:p w14:paraId="72056715" w14:textId="79AE1FCD" w:rsidR="004D3011" w:rsidRDefault="00172563" w:rsidP="004D3011">
            <w:r>
              <w:t>Custom Model Design</w:t>
            </w:r>
          </w:p>
          <w:p w14:paraId="545084EB" w14:textId="7A0A2236" w:rsidR="004D3011" w:rsidRDefault="00172563" w:rsidP="004D3011">
            <w:r>
              <w:t>Illustration</w:t>
            </w:r>
          </w:p>
          <w:p w14:paraId="4C285BA8" w14:textId="77777777" w:rsidR="004D3011" w:rsidRDefault="00172563" w:rsidP="004D3011">
            <w:r>
              <w:t>Prototyping</w:t>
            </w:r>
          </w:p>
          <w:p w14:paraId="30080D27" w14:textId="0287F73D" w:rsidR="00172563" w:rsidRPr="004D3011" w:rsidRDefault="00172563" w:rsidP="004D3011">
            <w:r>
              <w:t>Writing</w:t>
            </w:r>
          </w:p>
        </w:tc>
        <w:tc>
          <w:tcPr>
            <w:tcW w:w="720" w:type="dxa"/>
          </w:tcPr>
          <w:p w14:paraId="3FED6C95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9ABA901784334A82840AE1F601C93E99"/>
              </w:placeholder>
              <w:temporary/>
              <w:showingPlcHdr/>
              <w15:appearance w15:val="hidden"/>
            </w:sdtPr>
            <w:sdtEndPr/>
            <w:sdtContent>
              <w:p w14:paraId="126B5AB0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3B82BB26" w14:textId="297E2A14" w:rsidR="00036450" w:rsidRPr="00036450" w:rsidRDefault="00172563" w:rsidP="00B359E4">
            <w:pPr>
              <w:pStyle w:val="Heading4"/>
            </w:pPr>
            <w:r>
              <w:t>Tyler School of Art</w:t>
            </w:r>
          </w:p>
          <w:p w14:paraId="215276E6" w14:textId="3C56B7D6" w:rsidR="00036450" w:rsidRPr="00B359E4" w:rsidRDefault="00172563" w:rsidP="00B359E4">
            <w:pPr>
              <w:pStyle w:val="Date"/>
            </w:pPr>
            <w:r>
              <w:t>2004</w:t>
            </w:r>
            <w:r w:rsidR="00036450" w:rsidRPr="00B359E4">
              <w:t xml:space="preserve"> - </w:t>
            </w:r>
            <w:r>
              <w:t>2010</w:t>
            </w:r>
          </w:p>
          <w:p w14:paraId="147CFAE5" w14:textId="414AD6E8" w:rsidR="00036450" w:rsidRDefault="00172563" w:rsidP="00036450">
            <w:r>
              <w:t xml:space="preserve">Achieved a </w:t>
            </w:r>
            <w:r w:rsidR="000C117A">
              <w:t>bachelor’s degree</w:t>
            </w:r>
            <w:r>
              <w:t xml:space="preserve"> in Illustration with a focus on digital/traditional illustration, design, and painting</w:t>
            </w:r>
          </w:p>
          <w:sdt>
            <w:sdtPr>
              <w:id w:val="1001553383"/>
              <w:placeholder>
                <w:docPart w:val="D9A53A246FC6498EBB0597061C941090"/>
              </w:placeholder>
              <w:temporary/>
              <w:showingPlcHdr/>
              <w15:appearance w15:val="hidden"/>
            </w:sdtPr>
            <w:sdtEndPr/>
            <w:sdtContent>
              <w:p w14:paraId="1D7EDAD7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269E3928" w14:textId="0651EAEE" w:rsidR="00036450" w:rsidRDefault="00172563" w:rsidP="00B359E4">
            <w:pPr>
              <w:pStyle w:val="Heading4"/>
              <w:rPr>
                <w:bCs/>
              </w:rPr>
            </w:pPr>
            <w:r>
              <w:t>Andrew Dickinger Design</w:t>
            </w:r>
            <w:r w:rsidR="00036450">
              <w:t xml:space="preserve"> </w:t>
            </w:r>
            <w:r>
              <w:t>-</w:t>
            </w:r>
            <w:r w:rsidR="00036450" w:rsidRPr="00036450">
              <w:t xml:space="preserve"> </w:t>
            </w:r>
            <w:r w:rsidR="000C117A">
              <w:t>Freelance</w:t>
            </w:r>
            <w:r>
              <w:t xml:space="preserve"> Artist</w:t>
            </w:r>
          </w:p>
          <w:p w14:paraId="1F037F36" w14:textId="0D419E2F" w:rsidR="00036450" w:rsidRPr="00036450" w:rsidRDefault="00172563" w:rsidP="00B359E4">
            <w:pPr>
              <w:pStyle w:val="Date"/>
            </w:pPr>
            <w:r>
              <w:t>201</w:t>
            </w:r>
            <w:r w:rsidR="00AC2B49">
              <w:t>1</w:t>
            </w:r>
            <w:r w:rsidR="00036450" w:rsidRPr="00036450">
              <w:t>–</w:t>
            </w:r>
            <w:r>
              <w:t>Present</w:t>
            </w:r>
          </w:p>
          <w:p w14:paraId="6433FFA0" w14:textId="0D600099" w:rsidR="00036450" w:rsidRDefault="00172563" w:rsidP="00036450">
            <w:r>
              <w:t xml:space="preserve">Illustrator, graphic designer, layout artist, storyboard artist and more for various clients. Experience with textile graphics, emoticons for Apps, and even designed an entire board game from characters to cards.  </w:t>
            </w:r>
            <w:r w:rsidR="00036450" w:rsidRPr="00036450">
              <w:t xml:space="preserve"> </w:t>
            </w:r>
          </w:p>
          <w:p w14:paraId="39E28221" w14:textId="77777777" w:rsidR="004D3011" w:rsidRDefault="004D3011" w:rsidP="00036450"/>
          <w:p w14:paraId="41A70022" w14:textId="57793A3D" w:rsidR="004D3011" w:rsidRPr="004D3011" w:rsidRDefault="003F1DFE" w:rsidP="00B359E4">
            <w:pPr>
              <w:pStyle w:val="Heading4"/>
              <w:rPr>
                <w:bCs/>
              </w:rPr>
            </w:pPr>
            <w:r>
              <w:t>DirecTV</w:t>
            </w:r>
            <w:r w:rsidR="004D3011" w:rsidRPr="004D3011">
              <w:t xml:space="preserve"> </w:t>
            </w:r>
            <w:r>
              <w:t>-</w:t>
            </w:r>
            <w:r w:rsidR="004D3011" w:rsidRPr="004D3011">
              <w:t xml:space="preserve"> </w:t>
            </w:r>
            <w:r>
              <w:t>QA Analyst</w:t>
            </w:r>
          </w:p>
          <w:p w14:paraId="3EBCF184" w14:textId="2D51E2DE" w:rsidR="004D3011" w:rsidRPr="004D3011" w:rsidRDefault="003F1DFE" w:rsidP="00B359E4">
            <w:pPr>
              <w:pStyle w:val="Date"/>
            </w:pPr>
            <w:r>
              <w:t>2015</w:t>
            </w:r>
            <w:r w:rsidR="004D3011" w:rsidRPr="004D3011">
              <w:t>–</w:t>
            </w:r>
            <w:r>
              <w:t>2020</w:t>
            </w:r>
          </w:p>
          <w:p w14:paraId="718A34A2" w14:textId="7D238A2F" w:rsidR="004D3011" w:rsidRPr="004D3011" w:rsidRDefault="003F1DFE" w:rsidP="004D3011">
            <w:r>
              <w:t>Responsible for new employee training, system diagnostics, and with creative background, a focus on graphic interfaces. Extensive operations experience on multiple platforms including web, mobile, and television.</w:t>
            </w:r>
            <w:r w:rsidR="00036450" w:rsidRPr="004D3011">
              <w:t xml:space="preserve"> </w:t>
            </w:r>
          </w:p>
          <w:p w14:paraId="5E122954" w14:textId="77777777" w:rsidR="004D3011" w:rsidRDefault="004D3011" w:rsidP="00036450"/>
          <w:p w14:paraId="79C86CBB" w14:textId="33C92EA7" w:rsidR="004D3011" w:rsidRPr="004D3011" w:rsidRDefault="003F1DFE" w:rsidP="00B359E4">
            <w:pPr>
              <w:pStyle w:val="Heading4"/>
              <w:rPr>
                <w:bCs/>
              </w:rPr>
            </w:pPr>
            <w:r>
              <w:t>Respawn Entertainment</w:t>
            </w:r>
            <w:r w:rsidR="004D3011" w:rsidRPr="004D3011">
              <w:t xml:space="preserve"> </w:t>
            </w:r>
            <w:r>
              <w:t>–</w:t>
            </w:r>
            <w:r w:rsidR="004D3011" w:rsidRPr="004D3011">
              <w:t xml:space="preserve"> </w:t>
            </w:r>
            <w:r>
              <w:t>QA Tester</w:t>
            </w:r>
          </w:p>
          <w:p w14:paraId="19002D62" w14:textId="302FB177" w:rsidR="004D3011" w:rsidRPr="004D3011" w:rsidRDefault="003F1DFE" w:rsidP="00B359E4">
            <w:pPr>
              <w:pStyle w:val="Date"/>
            </w:pPr>
            <w:r>
              <w:t>2013</w:t>
            </w:r>
            <w:r w:rsidR="004D3011" w:rsidRPr="004D3011">
              <w:t>–</w:t>
            </w:r>
            <w:r>
              <w:t>2015</w:t>
            </w:r>
          </w:p>
          <w:p w14:paraId="36D9CE5C" w14:textId="739A8ABA" w:rsidR="004D3011" w:rsidRPr="004D3011" w:rsidRDefault="003F1DFE" w:rsidP="004D3011">
            <w:r>
              <w:t xml:space="preserve">Responsible for asset quality, and multiplayer development as part of a small internal team. Main focuses included art assets and </w:t>
            </w:r>
            <w:r w:rsidR="00D90398">
              <w:t xml:space="preserve">experience testing. </w:t>
            </w:r>
            <w:r w:rsidR="00036450" w:rsidRPr="004D3011">
              <w:t xml:space="preserve"> </w:t>
            </w:r>
          </w:p>
          <w:p w14:paraId="5CCE7D61" w14:textId="77777777" w:rsidR="004D3011" w:rsidRDefault="004D3011" w:rsidP="00036450"/>
          <w:sdt>
            <w:sdtPr>
              <w:id w:val="1669594239"/>
              <w:placeholder>
                <w:docPart w:val="0339D4D985324E3FB418699C5778D1C2"/>
              </w:placeholder>
              <w:temporary/>
              <w:showingPlcHdr/>
              <w15:appearance w15:val="hidden"/>
            </w:sdtPr>
            <w:sdtEndPr/>
            <w:sdtContent>
              <w:p w14:paraId="78ACE9E5" w14:textId="77777777" w:rsidR="00036450" w:rsidRDefault="00180329" w:rsidP="00036450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1C95F978" w14:textId="77777777" w:rsidR="00036450" w:rsidRPr="004D3011" w:rsidRDefault="00112054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</w:rPr>
              <w:drawing>
                <wp:inline distT="0" distB="0" distL="0" distR="0" wp14:anchorId="2B2CD38B" wp14:editId="142907F2">
                  <wp:extent cx="4099560" cy="1257300"/>
                  <wp:effectExtent l="0" t="0" r="0" b="0"/>
                  <wp:docPr id="12" name="Chart 12" descr="skills 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14:paraId="761D88B0" w14:textId="77777777" w:rsidR="0043117B" w:rsidRDefault="009A79FB" w:rsidP="000C45FF">
      <w:pPr>
        <w:tabs>
          <w:tab w:val="left" w:pos="990"/>
        </w:tabs>
      </w:pPr>
    </w:p>
    <w:sectPr w:rsidR="0043117B" w:rsidSect="000C45F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EF464" w14:textId="77777777" w:rsidR="009A79FB" w:rsidRDefault="009A79FB" w:rsidP="000C45FF">
      <w:r>
        <w:separator/>
      </w:r>
    </w:p>
  </w:endnote>
  <w:endnote w:type="continuationSeparator" w:id="0">
    <w:p w14:paraId="51494EB6" w14:textId="77777777" w:rsidR="009A79FB" w:rsidRDefault="009A79FB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68A4E" w14:textId="77777777" w:rsidR="009A79FB" w:rsidRDefault="009A79FB" w:rsidP="000C45FF">
      <w:r>
        <w:separator/>
      </w:r>
    </w:p>
  </w:footnote>
  <w:footnote w:type="continuationSeparator" w:id="0">
    <w:p w14:paraId="277DEAEA" w14:textId="77777777" w:rsidR="009A79FB" w:rsidRDefault="009A79FB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E1C47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BB5044" wp14:editId="6602EC9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563"/>
    <w:rsid w:val="00036450"/>
    <w:rsid w:val="00094499"/>
    <w:rsid w:val="000C117A"/>
    <w:rsid w:val="000C1212"/>
    <w:rsid w:val="000C45FF"/>
    <w:rsid w:val="000E3FD1"/>
    <w:rsid w:val="00112054"/>
    <w:rsid w:val="001525E1"/>
    <w:rsid w:val="00172563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A6B7D"/>
    <w:rsid w:val="003B06CA"/>
    <w:rsid w:val="003D5128"/>
    <w:rsid w:val="003F1DFE"/>
    <w:rsid w:val="004071FC"/>
    <w:rsid w:val="00445947"/>
    <w:rsid w:val="004813B3"/>
    <w:rsid w:val="00496591"/>
    <w:rsid w:val="004C63E4"/>
    <w:rsid w:val="004D2A50"/>
    <w:rsid w:val="004D3011"/>
    <w:rsid w:val="005262AC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802CA0"/>
    <w:rsid w:val="009260CD"/>
    <w:rsid w:val="00952C25"/>
    <w:rsid w:val="009A79FB"/>
    <w:rsid w:val="009F5ED4"/>
    <w:rsid w:val="00A2118D"/>
    <w:rsid w:val="00AC2B49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90398"/>
    <w:rsid w:val="00DA1F4D"/>
    <w:rsid w:val="00DD172A"/>
    <w:rsid w:val="00E25A26"/>
    <w:rsid w:val="00E4381A"/>
    <w:rsid w:val="00E55D74"/>
    <w:rsid w:val="00F60274"/>
    <w:rsid w:val="00F63E85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F6740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tby\AppData\Local\Microsoft\Office\16.0\DTS\en-US%7bE3FE4AD5-6294-4FE2-A04F-AFB1AFBC75CA%7d\%7b2C539369-DCE0-47EA-AC31-EDFE8E72B5D3%7dtf00546271_win32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767711656860739"/>
          <c:y val="0"/>
          <c:w val="0.69295412190576533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Custom Modeling</c:v>
                </c:pt>
                <c:pt idx="1">
                  <c:v>3D Modeling</c:v>
                </c:pt>
                <c:pt idx="2">
                  <c:v>Concept Art</c:v>
                </c:pt>
                <c:pt idx="3">
                  <c:v>Art for Print</c:v>
                </c:pt>
                <c:pt idx="4">
                  <c:v>Photoshop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0.95</c:v>
                </c:pt>
                <c:pt idx="1">
                  <c:v>0.5</c:v>
                </c:pt>
                <c:pt idx="2">
                  <c:v>0.5</c:v>
                </c:pt>
                <c:pt idx="3">
                  <c:v>0.85</c:v>
                </c:pt>
                <c:pt idx="4">
                  <c:v>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E2D26429A34628B5E873F95718C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E2BDE-D1D9-46A2-BEC4-54AA127452F9}"/>
      </w:docPartPr>
      <w:docPartBody>
        <w:p w:rsidR="00BE77E6" w:rsidRDefault="001B5E27">
          <w:pPr>
            <w:pStyle w:val="B7E2D26429A34628B5E873F95718CB8E"/>
          </w:pPr>
          <w:r w:rsidRPr="00D5459D">
            <w:t>Profile</w:t>
          </w:r>
        </w:p>
      </w:docPartBody>
    </w:docPart>
    <w:docPart>
      <w:docPartPr>
        <w:name w:val="22A051F4CE89495183AEA18F6ABD3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A3D6B-2CF8-4665-BA6A-49E5289C90A2}"/>
      </w:docPartPr>
      <w:docPartBody>
        <w:p w:rsidR="00BE77E6" w:rsidRDefault="001B5E27">
          <w:pPr>
            <w:pStyle w:val="22A051F4CE89495183AEA18F6ABD3B84"/>
          </w:pPr>
          <w:r w:rsidRPr="00CB0055">
            <w:t>Contact</w:t>
          </w:r>
        </w:p>
      </w:docPartBody>
    </w:docPart>
    <w:docPart>
      <w:docPartPr>
        <w:name w:val="807DEB9DD80D4A69AAAB15750D09F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B7371-21AD-4869-B873-E96B315A7AF9}"/>
      </w:docPartPr>
      <w:docPartBody>
        <w:p w:rsidR="00BE77E6" w:rsidRDefault="001B5E27">
          <w:pPr>
            <w:pStyle w:val="807DEB9DD80D4A69AAAB15750D09FC52"/>
          </w:pPr>
          <w:r w:rsidRPr="004D3011">
            <w:t>PHONE:</w:t>
          </w:r>
        </w:p>
      </w:docPartBody>
    </w:docPart>
    <w:docPart>
      <w:docPartPr>
        <w:name w:val="B2605FE4661F46858FFFA4BCF67F7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8B855-6308-4258-A60A-EEE39894364A}"/>
      </w:docPartPr>
      <w:docPartBody>
        <w:p w:rsidR="00BE77E6" w:rsidRDefault="001B5E27">
          <w:pPr>
            <w:pStyle w:val="B2605FE4661F46858FFFA4BCF67F75E0"/>
          </w:pPr>
          <w:r w:rsidRPr="004D3011">
            <w:t>WEBSITE:</w:t>
          </w:r>
        </w:p>
      </w:docPartBody>
    </w:docPart>
    <w:docPart>
      <w:docPartPr>
        <w:name w:val="8B87C773691748B8831CFB2A50D2A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FA086-7F68-4E61-903D-5EC81DD6CBCE}"/>
      </w:docPartPr>
      <w:docPartBody>
        <w:p w:rsidR="00BE77E6" w:rsidRDefault="001B5E27">
          <w:pPr>
            <w:pStyle w:val="8B87C773691748B8831CFB2A50D2A72D"/>
          </w:pPr>
          <w:r w:rsidRPr="004D3011">
            <w:t>EMAIL:</w:t>
          </w:r>
        </w:p>
      </w:docPartBody>
    </w:docPart>
    <w:docPart>
      <w:docPartPr>
        <w:name w:val="D5DF32ACD98B46649C4B0AF9EE5C1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4F76E-FB8F-427C-9F89-2F6FCAE42940}"/>
      </w:docPartPr>
      <w:docPartBody>
        <w:p w:rsidR="00BE77E6" w:rsidRDefault="001B5E27">
          <w:pPr>
            <w:pStyle w:val="D5DF32ACD98B46649C4B0AF9EE5C1222"/>
          </w:pPr>
          <w:r w:rsidRPr="00CB0055">
            <w:t>Hobbies</w:t>
          </w:r>
        </w:p>
      </w:docPartBody>
    </w:docPart>
    <w:docPart>
      <w:docPartPr>
        <w:name w:val="9ABA901784334A82840AE1F601C93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63F21-6CA1-4944-8A9D-10C0358D880B}"/>
      </w:docPartPr>
      <w:docPartBody>
        <w:p w:rsidR="00BE77E6" w:rsidRDefault="001B5E27">
          <w:pPr>
            <w:pStyle w:val="9ABA901784334A82840AE1F601C93E99"/>
          </w:pPr>
          <w:r w:rsidRPr="00036450">
            <w:t>EDUCATION</w:t>
          </w:r>
        </w:p>
      </w:docPartBody>
    </w:docPart>
    <w:docPart>
      <w:docPartPr>
        <w:name w:val="D9A53A246FC6498EBB0597061C941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3DD16-2974-4497-96C7-4888679A49D1}"/>
      </w:docPartPr>
      <w:docPartBody>
        <w:p w:rsidR="00BE77E6" w:rsidRDefault="001B5E27">
          <w:pPr>
            <w:pStyle w:val="D9A53A246FC6498EBB0597061C941090"/>
          </w:pPr>
          <w:r w:rsidRPr="00036450">
            <w:t>WORK EXPERIENCE</w:t>
          </w:r>
        </w:p>
      </w:docPartBody>
    </w:docPart>
    <w:docPart>
      <w:docPartPr>
        <w:name w:val="0339D4D985324E3FB418699C5778D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41117-94A2-4C97-A9D8-A24084D91A0B}"/>
      </w:docPartPr>
      <w:docPartBody>
        <w:p w:rsidR="00BE77E6" w:rsidRDefault="001B5E27">
          <w:pPr>
            <w:pStyle w:val="0339D4D985324E3FB418699C5778D1C2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E27"/>
    <w:rsid w:val="001B5E27"/>
    <w:rsid w:val="005D1470"/>
    <w:rsid w:val="00BE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E2D26429A34628B5E873F95718CB8E">
    <w:name w:val="B7E2D26429A34628B5E873F95718CB8E"/>
  </w:style>
  <w:style w:type="paragraph" w:customStyle="1" w:styleId="22A051F4CE89495183AEA18F6ABD3B84">
    <w:name w:val="22A051F4CE89495183AEA18F6ABD3B84"/>
  </w:style>
  <w:style w:type="paragraph" w:customStyle="1" w:styleId="807DEB9DD80D4A69AAAB15750D09FC52">
    <w:name w:val="807DEB9DD80D4A69AAAB15750D09FC52"/>
  </w:style>
  <w:style w:type="paragraph" w:customStyle="1" w:styleId="B2605FE4661F46858FFFA4BCF67F75E0">
    <w:name w:val="B2605FE4661F46858FFFA4BCF67F75E0"/>
  </w:style>
  <w:style w:type="paragraph" w:customStyle="1" w:styleId="8B87C773691748B8831CFB2A50D2A72D">
    <w:name w:val="8B87C773691748B8831CFB2A50D2A72D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D5DF32ACD98B46649C4B0AF9EE5C1222">
    <w:name w:val="D5DF32ACD98B46649C4B0AF9EE5C1222"/>
  </w:style>
  <w:style w:type="paragraph" w:customStyle="1" w:styleId="9ABA901784334A82840AE1F601C93E99">
    <w:name w:val="9ABA901784334A82840AE1F601C93E99"/>
  </w:style>
  <w:style w:type="paragraph" w:customStyle="1" w:styleId="D9A53A246FC6498EBB0597061C941090">
    <w:name w:val="D9A53A246FC6498EBB0597061C941090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0339D4D985324E3FB418699C5778D1C2">
    <w:name w:val="0339D4D985324E3FB418699C5778D1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{2C539369-DCE0-47EA-AC31-EDFE8E72B5D3}tf00546271_win32</Template>
  <TotalTime>0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2021-11-17T18:16:00Z</dcterms:created>
  <dcterms:modified xsi:type="dcterms:W3CDTF">2021-12-07T01:59:00Z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